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EB00F" w14:textId="5EEAC4E0" w:rsidR="00F60F49" w:rsidRDefault="00EA08CB" w:rsidP="000632B9">
      <w:pPr>
        <w:pStyle w:val="3"/>
      </w:pPr>
      <w:r>
        <w:rPr>
          <w:b w:val="0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7B2A26" wp14:editId="1B6DD0AA">
                <wp:simplePos x="0" y="0"/>
                <wp:positionH relativeFrom="column">
                  <wp:posOffset>-228600</wp:posOffset>
                </wp:positionH>
                <wp:positionV relativeFrom="paragraph">
                  <wp:posOffset>-753745</wp:posOffset>
                </wp:positionV>
                <wp:extent cx="6972300" cy="9829800"/>
                <wp:effectExtent l="6985" t="9525" r="1206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9829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DA592B" id="Rectangle 3" o:spid="_x0000_s1026" style="position:absolute;margin-left:-18pt;margin-top:-59.35pt;width:549pt;height:77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" filled="f"/>
            </w:pict>
          </mc:Fallback>
        </mc:AlternateContent>
      </w:r>
      <w:r w:rsidR="00F60F49">
        <w:t>ΥΠΕΥΘΥΝΗ ΔΗΛΩΣΗ</w:t>
      </w:r>
    </w:p>
    <w:p w14:paraId="5EC50E28" w14:textId="77777777" w:rsidR="00F60F49" w:rsidRDefault="00F60F49">
      <w:pPr>
        <w:pStyle w:val="3"/>
        <w:rPr>
          <w:sz w:val="24"/>
          <w:vertAlign w:val="superscript"/>
        </w:rPr>
      </w:pPr>
      <w:r>
        <w:t xml:space="preserve"> </w:t>
      </w:r>
      <w:r>
        <w:rPr>
          <w:sz w:val="24"/>
          <w:vertAlign w:val="superscript"/>
        </w:rPr>
        <w:t>(άρθρο 8 Ν.1599/1986)</w:t>
      </w:r>
    </w:p>
    <w:p w14:paraId="48BD0526" w14:textId="77777777" w:rsidR="00F60F49" w:rsidRDefault="00F60F49">
      <w:pPr>
        <w:pStyle w:val="20"/>
        <w:ind w:right="484"/>
        <w:rPr>
          <w:sz w:val="18"/>
        </w:rPr>
      </w:pPr>
      <w:r>
        <w:rPr>
          <w:sz w:val="18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F60F49" w14:paraId="33045919" w14:textId="77777777">
        <w:trPr>
          <w:gridAfter w:val="1"/>
          <w:wAfter w:w="6" w:type="dxa"/>
          <w:cantSplit/>
          <w:trHeight w:val="415"/>
        </w:trPr>
        <w:tc>
          <w:tcPr>
            <w:tcW w:w="1368" w:type="dxa"/>
          </w:tcPr>
          <w:p w14:paraId="167B5CDF" w14:textId="77777777" w:rsidR="00F60F49" w:rsidRDefault="00F60F49">
            <w:pPr>
              <w:spacing w:before="240"/>
              <w:ind w:right="-687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ΠΡΟΣ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00" w:type="dxa"/>
            <w:gridSpan w:val="14"/>
          </w:tcPr>
          <w:p w14:paraId="15A6973A" w14:textId="77777777" w:rsidR="00F60F49" w:rsidRPr="003D4A1B" w:rsidRDefault="00E941A0" w:rsidP="00791F79">
            <w:pPr>
              <w:spacing w:before="240"/>
              <w:ind w:right="-68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Δ.Δ.Ε. ΧΙΟΥ</w:t>
            </w:r>
          </w:p>
        </w:tc>
      </w:tr>
      <w:tr w:rsidR="00F60F49" w14:paraId="6454B8B5" w14:textId="77777777">
        <w:trPr>
          <w:gridAfter w:val="1"/>
          <w:wAfter w:w="6" w:type="dxa"/>
          <w:cantSplit/>
          <w:trHeight w:val="415"/>
        </w:trPr>
        <w:tc>
          <w:tcPr>
            <w:tcW w:w="1368" w:type="dxa"/>
          </w:tcPr>
          <w:p w14:paraId="48DAE36E" w14:textId="77777777" w:rsidR="00F60F49" w:rsidRDefault="00F60F49">
            <w:pPr>
              <w:spacing w:before="240"/>
              <w:ind w:right="-687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Ο – Η Όνομα:</w:t>
            </w:r>
          </w:p>
        </w:tc>
        <w:tc>
          <w:tcPr>
            <w:tcW w:w="3749" w:type="dxa"/>
            <w:gridSpan w:val="5"/>
          </w:tcPr>
          <w:p w14:paraId="1053DA84" w14:textId="77777777" w:rsidR="00F60F49" w:rsidRDefault="00F60F49">
            <w:pPr>
              <w:spacing w:before="240"/>
              <w:ind w:right="-6878"/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3"/>
          </w:tcPr>
          <w:p w14:paraId="7BF2AE79" w14:textId="77777777" w:rsidR="00F60F49" w:rsidRDefault="00F60F49">
            <w:pPr>
              <w:spacing w:before="240"/>
              <w:ind w:right="-687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Επώνυμο:</w:t>
            </w:r>
          </w:p>
        </w:tc>
        <w:tc>
          <w:tcPr>
            <w:tcW w:w="4171" w:type="dxa"/>
            <w:gridSpan w:val="6"/>
          </w:tcPr>
          <w:p w14:paraId="281C64D3" w14:textId="77777777" w:rsidR="00F60F49" w:rsidRDefault="00F60F49">
            <w:pPr>
              <w:spacing w:before="240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F60F49" w14:paraId="18BEF489" w14:textId="77777777">
        <w:trPr>
          <w:gridAfter w:val="1"/>
          <w:wAfter w:w="6" w:type="dxa"/>
          <w:cantSplit/>
          <w:trHeight w:val="99"/>
        </w:trPr>
        <w:tc>
          <w:tcPr>
            <w:tcW w:w="2448" w:type="dxa"/>
            <w:gridSpan w:val="4"/>
          </w:tcPr>
          <w:p w14:paraId="213EF197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</w:tcPr>
          <w:p w14:paraId="06C6EEAC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</w:p>
        </w:tc>
      </w:tr>
      <w:tr w:rsidR="00F60F49" w14:paraId="165137ED" w14:textId="77777777">
        <w:trPr>
          <w:gridAfter w:val="1"/>
          <w:wAfter w:w="6" w:type="dxa"/>
          <w:cantSplit/>
          <w:trHeight w:val="99"/>
        </w:trPr>
        <w:tc>
          <w:tcPr>
            <w:tcW w:w="2448" w:type="dxa"/>
            <w:gridSpan w:val="4"/>
          </w:tcPr>
          <w:p w14:paraId="70B7DA26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Όνομα και Επώνυμο Μητέρας:</w:t>
            </w:r>
          </w:p>
        </w:tc>
        <w:tc>
          <w:tcPr>
            <w:tcW w:w="7920" w:type="dxa"/>
            <w:gridSpan w:val="11"/>
          </w:tcPr>
          <w:p w14:paraId="5838CE5A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</w:p>
        </w:tc>
      </w:tr>
      <w:tr w:rsidR="00F60F49" w14:paraId="46C8C119" w14:textId="77777777">
        <w:trPr>
          <w:gridAfter w:val="1"/>
          <w:wAfter w:w="6" w:type="dxa"/>
          <w:cantSplit/>
        </w:trPr>
        <w:tc>
          <w:tcPr>
            <w:tcW w:w="2448" w:type="dxa"/>
            <w:gridSpan w:val="4"/>
          </w:tcPr>
          <w:p w14:paraId="44DB41C9" w14:textId="77777777" w:rsidR="00F60F49" w:rsidRDefault="00F60F49">
            <w:pPr>
              <w:spacing w:before="240"/>
              <w:ind w:right="-2332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vertAlign w:val="superscript"/>
              </w:rPr>
              <w:t>(2)</w:t>
            </w:r>
            <w:r>
              <w:rPr>
                <w:rFonts w:ascii="Arial" w:hAnsi="Arial" w:cs="Arial"/>
                <w:sz w:val="16"/>
              </w:rPr>
              <w:t xml:space="preserve">: </w:t>
            </w:r>
          </w:p>
        </w:tc>
        <w:tc>
          <w:tcPr>
            <w:tcW w:w="7920" w:type="dxa"/>
            <w:gridSpan w:val="11"/>
          </w:tcPr>
          <w:p w14:paraId="2A7788D3" w14:textId="77777777" w:rsidR="00F60F49" w:rsidRDefault="00F60F49">
            <w:pPr>
              <w:spacing w:before="240"/>
              <w:ind w:right="-2332"/>
              <w:rPr>
                <w:rFonts w:ascii="Arial" w:hAnsi="Arial" w:cs="Arial"/>
                <w:sz w:val="16"/>
              </w:rPr>
            </w:pPr>
          </w:p>
        </w:tc>
      </w:tr>
      <w:tr w:rsidR="00F60F49" w14:paraId="316EC91A" w14:textId="77777777">
        <w:trPr>
          <w:gridAfter w:val="1"/>
          <w:wAfter w:w="6" w:type="dxa"/>
          <w:cantSplit/>
          <w:trHeight w:val="99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A9A3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859E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</w:p>
        </w:tc>
      </w:tr>
      <w:tr w:rsidR="00F60F49" w14:paraId="61017E8B" w14:textId="77777777">
        <w:trPr>
          <w:gridAfter w:val="1"/>
          <w:wAfter w:w="6" w:type="dxa"/>
          <w:cantSplit/>
        </w:trPr>
        <w:tc>
          <w:tcPr>
            <w:tcW w:w="2448" w:type="dxa"/>
            <w:gridSpan w:val="4"/>
          </w:tcPr>
          <w:p w14:paraId="0225C7F6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</w:tcPr>
          <w:p w14:paraId="7E74CFDA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gridSpan w:val="2"/>
          </w:tcPr>
          <w:p w14:paraId="6256D3D5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4171" w:type="dxa"/>
            <w:gridSpan w:val="6"/>
          </w:tcPr>
          <w:p w14:paraId="38098A0A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</w:p>
        </w:tc>
      </w:tr>
      <w:tr w:rsidR="00F60F49" w14:paraId="0AA5AEEB" w14:textId="77777777">
        <w:trPr>
          <w:gridAfter w:val="1"/>
          <w:wAfter w:w="6" w:type="dxa"/>
          <w:cantSplit/>
        </w:trPr>
        <w:tc>
          <w:tcPr>
            <w:tcW w:w="1697" w:type="dxa"/>
            <w:gridSpan w:val="2"/>
          </w:tcPr>
          <w:p w14:paraId="11607D54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Τόπος Κατοικίας:</w:t>
            </w:r>
          </w:p>
        </w:tc>
        <w:tc>
          <w:tcPr>
            <w:tcW w:w="2700" w:type="dxa"/>
            <w:gridSpan w:val="3"/>
          </w:tcPr>
          <w:p w14:paraId="3DB4C965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</w:tcPr>
          <w:p w14:paraId="5B9F0547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Οδός:</w:t>
            </w:r>
          </w:p>
        </w:tc>
        <w:tc>
          <w:tcPr>
            <w:tcW w:w="2160" w:type="dxa"/>
            <w:gridSpan w:val="5"/>
          </w:tcPr>
          <w:p w14:paraId="7E9A499C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</w:tcPr>
          <w:p w14:paraId="0006D731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Αριθ</w:t>
            </w:r>
            <w:proofErr w:type="spellEnd"/>
            <w:r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540" w:type="dxa"/>
          </w:tcPr>
          <w:p w14:paraId="217A2D79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</w:tcPr>
          <w:p w14:paraId="672F370D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ΤΚ:</w:t>
            </w:r>
          </w:p>
        </w:tc>
        <w:tc>
          <w:tcPr>
            <w:tcW w:w="1291" w:type="dxa"/>
          </w:tcPr>
          <w:p w14:paraId="195FC8C3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</w:p>
        </w:tc>
      </w:tr>
      <w:tr w:rsidR="00F60F49" w14:paraId="065BCB11" w14:textId="77777777">
        <w:trPr>
          <w:cantSplit/>
          <w:trHeight w:val="520"/>
        </w:trPr>
        <w:tc>
          <w:tcPr>
            <w:tcW w:w="2355" w:type="dxa"/>
            <w:gridSpan w:val="3"/>
            <w:vAlign w:val="bottom"/>
          </w:tcPr>
          <w:p w14:paraId="11342B31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Αρ. </w:t>
            </w:r>
            <w:proofErr w:type="spellStart"/>
            <w:r>
              <w:rPr>
                <w:rFonts w:ascii="Arial" w:hAnsi="Arial" w:cs="Arial"/>
                <w:sz w:val="16"/>
              </w:rPr>
              <w:t>Τηλεομοιοτύπου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(</w:t>
            </w:r>
            <w:r>
              <w:rPr>
                <w:rFonts w:ascii="Arial" w:hAnsi="Arial" w:cs="Arial"/>
                <w:sz w:val="16"/>
                <w:lang w:val="en-US"/>
              </w:rPr>
              <w:t>Fax</w:t>
            </w:r>
            <w:r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153" w:type="dxa"/>
            <w:gridSpan w:val="5"/>
            <w:vAlign w:val="bottom"/>
          </w:tcPr>
          <w:p w14:paraId="1969A4A9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1440" w:type="dxa"/>
            <w:gridSpan w:val="2"/>
            <w:vAlign w:val="bottom"/>
          </w:tcPr>
          <w:p w14:paraId="04DEA12B" w14:textId="77777777" w:rsidR="00F60F49" w:rsidRDefault="00F60F4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Δ/νση Ηλεκτρ. Ταχυδρομείου</w:t>
            </w:r>
          </w:p>
          <w:p w14:paraId="6BD9A3D1" w14:textId="77777777" w:rsidR="00F60F49" w:rsidRDefault="00F60F4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(Ε</w:t>
            </w:r>
            <w:r>
              <w:rPr>
                <w:rFonts w:ascii="Arial" w:hAnsi="Arial" w:cs="Arial"/>
                <w:sz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426" w:type="dxa"/>
            <w:gridSpan w:val="6"/>
            <w:vAlign w:val="bottom"/>
          </w:tcPr>
          <w:p w14:paraId="176E87C8" w14:textId="77777777" w:rsidR="00F60F49" w:rsidRDefault="00F60F49">
            <w:pPr>
              <w:spacing w:before="240"/>
              <w:rPr>
                <w:rFonts w:ascii="Arial" w:hAnsi="Arial" w:cs="Arial"/>
                <w:sz w:val="16"/>
              </w:rPr>
            </w:pPr>
          </w:p>
        </w:tc>
      </w:tr>
    </w:tbl>
    <w:p w14:paraId="0A8A02A0" w14:textId="77777777" w:rsidR="00F60F49" w:rsidRDefault="00F60F49">
      <w:pPr>
        <w:sectPr w:rsidR="00F60F49">
          <w:headerReference w:type="default" r:id="rId8"/>
          <w:pgSz w:w="11906" w:h="16838" w:code="9"/>
          <w:pgMar w:top="1440" w:right="851" w:bottom="1440" w:left="85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20"/>
      </w:tblGrid>
      <w:tr w:rsidR="00F60F49" w:rsidRPr="000632B9" w14:paraId="5758D73E" w14:textId="77777777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</w:tcPr>
          <w:p w14:paraId="6B93777C" w14:textId="77777777" w:rsidR="003D4A1B" w:rsidRDefault="003D4A1B" w:rsidP="009C7344">
            <w:pPr>
              <w:spacing w:line="276" w:lineRule="auto"/>
              <w:ind w:right="124"/>
              <w:rPr>
                <w:rFonts w:ascii="Arial" w:hAnsi="Arial" w:cs="Arial"/>
                <w:sz w:val="20"/>
                <w:szCs w:val="20"/>
              </w:rPr>
            </w:pPr>
          </w:p>
          <w:p w14:paraId="135BB534" w14:textId="25AC0D27" w:rsidR="00B1430A" w:rsidRPr="00062050" w:rsidRDefault="00EA08CB" w:rsidP="009C7344">
            <w:pPr>
              <w:spacing w:line="276" w:lineRule="auto"/>
              <w:ind w:right="124"/>
              <w:rPr>
                <w:rFonts w:ascii="Arial" w:hAnsi="Arial" w:cs="Arial"/>
                <w:sz w:val="20"/>
                <w:szCs w:val="20"/>
              </w:rPr>
            </w:pPr>
            <w:r w:rsidRPr="00E941A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0CC2B4" wp14:editId="36ACFE7F">
                  <wp:extent cx="6477000" cy="3724275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347C2" w14:textId="77777777" w:rsidR="00BB10A4" w:rsidRDefault="00BB10A4" w:rsidP="009C7344">
            <w:pPr>
              <w:pStyle w:val="a6"/>
              <w:spacing w:line="276" w:lineRule="auto"/>
              <w:ind w:left="0" w:right="484"/>
              <w:jc w:val="right"/>
              <w:rPr>
                <w:sz w:val="18"/>
                <w:szCs w:val="18"/>
              </w:rPr>
            </w:pPr>
          </w:p>
          <w:p w14:paraId="7024BC55" w14:textId="28F6728D" w:rsidR="001D3AB6" w:rsidRPr="00CB73C7" w:rsidRDefault="001D3AB6" w:rsidP="009C7344">
            <w:pPr>
              <w:pStyle w:val="a6"/>
              <w:spacing w:line="276" w:lineRule="auto"/>
              <w:ind w:left="0" w:right="484"/>
              <w:jc w:val="right"/>
              <w:rPr>
                <w:sz w:val="18"/>
                <w:szCs w:val="18"/>
                <w:lang w:val="en-US"/>
              </w:rPr>
            </w:pPr>
            <w:r w:rsidRPr="000632B9">
              <w:rPr>
                <w:sz w:val="18"/>
                <w:szCs w:val="18"/>
              </w:rPr>
              <w:t>Ημερομηνία:  ………/………./ 20</w:t>
            </w:r>
            <w:r w:rsidR="00CB73C7">
              <w:rPr>
                <w:sz w:val="18"/>
                <w:szCs w:val="18"/>
              </w:rPr>
              <w:t>2</w:t>
            </w:r>
            <w:r w:rsidR="00CB73C7">
              <w:rPr>
                <w:sz w:val="18"/>
                <w:szCs w:val="18"/>
                <w:lang w:val="en-US"/>
              </w:rPr>
              <w:t>2</w:t>
            </w:r>
            <w:bookmarkStart w:id="0" w:name="_GoBack"/>
            <w:bookmarkEnd w:id="0"/>
          </w:p>
          <w:p w14:paraId="4C5A076F" w14:textId="77777777" w:rsidR="001D3AB6" w:rsidRDefault="001D3AB6" w:rsidP="009C7344">
            <w:pPr>
              <w:pStyle w:val="a6"/>
              <w:spacing w:line="276" w:lineRule="auto"/>
              <w:ind w:left="7740" w:right="484"/>
              <w:rPr>
                <w:sz w:val="18"/>
                <w:szCs w:val="18"/>
              </w:rPr>
            </w:pPr>
            <w:r w:rsidRPr="000632B9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 </w:t>
            </w:r>
            <w:r w:rsidRPr="000632B9">
              <w:rPr>
                <w:sz w:val="18"/>
                <w:szCs w:val="18"/>
              </w:rPr>
              <w:t xml:space="preserve">Ο – Η Δηλ. </w:t>
            </w:r>
          </w:p>
          <w:p w14:paraId="34DBFF39" w14:textId="77777777" w:rsidR="00E941A0" w:rsidRDefault="00E941A0" w:rsidP="009C7344">
            <w:pPr>
              <w:pStyle w:val="a6"/>
              <w:spacing w:line="276" w:lineRule="auto"/>
              <w:ind w:left="7740" w:right="484"/>
              <w:rPr>
                <w:sz w:val="18"/>
                <w:szCs w:val="18"/>
              </w:rPr>
            </w:pPr>
          </w:p>
          <w:p w14:paraId="76DAF5A3" w14:textId="77777777" w:rsidR="00E941A0" w:rsidRPr="000632B9" w:rsidRDefault="00E941A0" w:rsidP="009C7344">
            <w:pPr>
              <w:pStyle w:val="a6"/>
              <w:spacing w:line="276" w:lineRule="auto"/>
              <w:ind w:left="7740" w:right="484"/>
              <w:rPr>
                <w:sz w:val="18"/>
                <w:szCs w:val="18"/>
              </w:rPr>
            </w:pPr>
          </w:p>
          <w:p w14:paraId="5ECC24B2" w14:textId="3497C33E" w:rsidR="00E941A0" w:rsidRPr="00ED0E31" w:rsidRDefault="001D3AB6" w:rsidP="00ED0E31">
            <w:pPr>
              <w:spacing w:line="276" w:lineRule="auto"/>
              <w:ind w:left="77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632B9">
              <w:rPr>
                <w:sz w:val="18"/>
                <w:szCs w:val="18"/>
              </w:rPr>
              <w:t xml:space="preserve"> (Υπογραφή) </w:t>
            </w:r>
          </w:p>
          <w:p w14:paraId="58A89B40" w14:textId="77777777" w:rsidR="005B11F3" w:rsidRPr="00CB73C7" w:rsidRDefault="005B11F3" w:rsidP="00E941A0">
            <w:pPr>
              <w:pStyle w:val="a6"/>
              <w:spacing w:line="276" w:lineRule="auto"/>
              <w:ind w:left="0" w:hanging="180"/>
              <w:jc w:val="both"/>
              <w:rPr>
                <w:sz w:val="18"/>
                <w:szCs w:val="18"/>
              </w:rPr>
            </w:pPr>
          </w:p>
        </w:tc>
      </w:tr>
    </w:tbl>
    <w:p w14:paraId="06463C12" w14:textId="77777777" w:rsidR="00F60F49" w:rsidRPr="00A3790B" w:rsidRDefault="00F60F49" w:rsidP="00E941A0">
      <w:pPr>
        <w:pStyle w:val="a6"/>
        <w:ind w:left="0" w:right="484"/>
        <w:rPr>
          <w:sz w:val="18"/>
          <w:szCs w:val="18"/>
        </w:rPr>
      </w:pPr>
    </w:p>
    <w:sectPr w:rsidR="00F60F49" w:rsidRPr="00A3790B" w:rsidSect="00ED0E31">
      <w:headerReference w:type="default" r:id="rId10"/>
      <w:type w:val="continuous"/>
      <w:pgSz w:w="11906" w:h="16838" w:code="9"/>
      <w:pgMar w:top="426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0F2B80" w14:textId="77777777" w:rsidR="0039516F" w:rsidRDefault="0039516F">
      <w:r>
        <w:separator/>
      </w:r>
    </w:p>
  </w:endnote>
  <w:endnote w:type="continuationSeparator" w:id="0">
    <w:p w14:paraId="4606FEB9" w14:textId="77777777" w:rsidR="0039516F" w:rsidRDefault="00395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15042" w14:textId="77777777" w:rsidR="0039516F" w:rsidRDefault="0039516F">
      <w:r>
        <w:separator/>
      </w:r>
    </w:p>
  </w:footnote>
  <w:footnote w:type="continuationSeparator" w:id="0">
    <w:p w14:paraId="37D9C501" w14:textId="77777777" w:rsidR="0039516F" w:rsidRDefault="003951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5508"/>
      <w:gridCol w:w="4912"/>
    </w:tblGrid>
    <w:tr w:rsidR="00F60F49" w14:paraId="16323AE8" w14:textId="77777777">
      <w:tc>
        <w:tcPr>
          <w:tcW w:w="5508" w:type="dxa"/>
        </w:tcPr>
        <w:p w14:paraId="6795F033" w14:textId="2E5E7831" w:rsidR="00F60F49" w:rsidRDefault="00EA08CB">
          <w:pPr>
            <w:pStyle w:val="a3"/>
            <w:jc w:val="right"/>
            <w:rPr>
              <w:b/>
              <w:bCs/>
              <w:sz w:val="16"/>
            </w:rPr>
          </w:pPr>
          <w:r>
            <w:rPr>
              <w:rFonts w:ascii="Arial" w:hAnsi="Arial" w:cs="Arial"/>
              <w:noProof/>
              <w:sz w:val="32"/>
            </w:rPr>
            <w:drawing>
              <wp:inline distT="0" distB="0" distL="0" distR="0" wp14:anchorId="64F1DE5A" wp14:editId="715A4037">
                <wp:extent cx="523875" cy="533400"/>
                <wp:effectExtent l="0" t="0" r="0" b="0"/>
                <wp:docPr id="2" name="Εικόν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12" w:type="dxa"/>
        </w:tcPr>
        <w:p w14:paraId="7E2CC298" w14:textId="77777777" w:rsidR="00F60F49" w:rsidRDefault="00F60F49">
          <w:pPr>
            <w:pStyle w:val="a3"/>
            <w:jc w:val="right"/>
            <w:rPr>
              <w:b/>
              <w:bCs/>
              <w:sz w:val="16"/>
            </w:rPr>
          </w:pPr>
        </w:p>
      </w:tc>
    </w:tr>
  </w:tbl>
  <w:p w14:paraId="200A8929" w14:textId="77777777" w:rsidR="00F60F49" w:rsidRDefault="00F60F49">
    <w:pPr>
      <w:pStyle w:val="a3"/>
      <w:rPr>
        <w:b/>
        <w:bCs/>
        <w:sz w:val="16"/>
      </w:rPr>
    </w:pPr>
    <w:r>
      <w:rPr>
        <w:b/>
        <w:bCs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9A111" w14:textId="6A345C4D" w:rsidR="00F60F49" w:rsidRDefault="00F60F49">
    <w:pPr>
      <w:pStyle w:val="a3"/>
      <w:rPr>
        <w:b/>
        <w:bCs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B2429"/>
    <w:multiLevelType w:val="hybridMultilevel"/>
    <w:tmpl w:val="1C265A4A"/>
    <w:lvl w:ilvl="0" w:tplc="8076962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BB14BC"/>
    <w:multiLevelType w:val="multilevel"/>
    <w:tmpl w:val="3B76AD5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9F2652"/>
    <w:multiLevelType w:val="hybridMultilevel"/>
    <w:tmpl w:val="58BC7A12"/>
    <w:lvl w:ilvl="0" w:tplc="0408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3A616D"/>
    <w:multiLevelType w:val="hybridMultilevel"/>
    <w:tmpl w:val="4016E3A2"/>
    <w:lvl w:ilvl="0" w:tplc="E800F11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360209"/>
    <w:multiLevelType w:val="hybridMultilevel"/>
    <w:tmpl w:val="2D4AE85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B35B3F"/>
    <w:multiLevelType w:val="hybridMultilevel"/>
    <w:tmpl w:val="4476F952"/>
    <w:lvl w:ilvl="0" w:tplc="1B5841A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sz w:val="2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F539D8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66312005"/>
    <w:multiLevelType w:val="hybridMultilevel"/>
    <w:tmpl w:val="153AA9C0"/>
    <w:lvl w:ilvl="0" w:tplc="0408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EA2548"/>
    <w:multiLevelType w:val="singleLevel"/>
    <w:tmpl w:val="2BBE87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>
    <w:nsid w:val="6B57478C"/>
    <w:multiLevelType w:val="singleLevel"/>
    <w:tmpl w:val="2BBE87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9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ddd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A1B"/>
    <w:rsid w:val="00010892"/>
    <w:rsid w:val="00043544"/>
    <w:rsid w:val="00045D64"/>
    <w:rsid w:val="00062050"/>
    <w:rsid w:val="000632B9"/>
    <w:rsid w:val="0006342F"/>
    <w:rsid w:val="000710CC"/>
    <w:rsid w:val="000C5916"/>
    <w:rsid w:val="000E2955"/>
    <w:rsid w:val="000F1A63"/>
    <w:rsid w:val="00112A30"/>
    <w:rsid w:val="001345C7"/>
    <w:rsid w:val="00153048"/>
    <w:rsid w:val="001905BE"/>
    <w:rsid w:val="001A49D6"/>
    <w:rsid w:val="001B311F"/>
    <w:rsid w:val="001B65E6"/>
    <w:rsid w:val="001C6B4B"/>
    <w:rsid w:val="001D3AB6"/>
    <w:rsid w:val="001F7FE5"/>
    <w:rsid w:val="00243001"/>
    <w:rsid w:val="002475A9"/>
    <w:rsid w:val="00261DC2"/>
    <w:rsid w:val="00281984"/>
    <w:rsid w:val="002929F1"/>
    <w:rsid w:val="00292DEE"/>
    <w:rsid w:val="002C43D6"/>
    <w:rsid w:val="002F4D0C"/>
    <w:rsid w:val="00334489"/>
    <w:rsid w:val="00370664"/>
    <w:rsid w:val="0039516F"/>
    <w:rsid w:val="003A1A59"/>
    <w:rsid w:val="003B0CFB"/>
    <w:rsid w:val="003B3AA4"/>
    <w:rsid w:val="003B7C52"/>
    <w:rsid w:val="003D4A1B"/>
    <w:rsid w:val="003D6D12"/>
    <w:rsid w:val="003F2415"/>
    <w:rsid w:val="00426880"/>
    <w:rsid w:val="004415E1"/>
    <w:rsid w:val="00443E04"/>
    <w:rsid w:val="00463D42"/>
    <w:rsid w:val="004650EC"/>
    <w:rsid w:val="00481AB9"/>
    <w:rsid w:val="00484ADB"/>
    <w:rsid w:val="004855CA"/>
    <w:rsid w:val="00486AF0"/>
    <w:rsid w:val="004A00C4"/>
    <w:rsid w:val="004C0E01"/>
    <w:rsid w:val="004C3F43"/>
    <w:rsid w:val="00587576"/>
    <w:rsid w:val="005B11F3"/>
    <w:rsid w:val="005D4E3A"/>
    <w:rsid w:val="00664FB4"/>
    <w:rsid w:val="006D51E9"/>
    <w:rsid w:val="00700993"/>
    <w:rsid w:val="00702A07"/>
    <w:rsid w:val="00766F19"/>
    <w:rsid w:val="00791F79"/>
    <w:rsid w:val="007D71F8"/>
    <w:rsid w:val="00894DE6"/>
    <w:rsid w:val="008B13AC"/>
    <w:rsid w:val="008B38D2"/>
    <w:rsid w:val="008D2D28"/>
    <w:rsid w:val="009000C6"/>
    <w:rsid w:val="009241F2"/>
    <w:rsid w:val="00930755"/>
    <w:rsid w:val="009C7344"/>
    <w:rsid w:val="009C7DFB"/>
    <w:rsid w:val="009D47E6"/>
    <w:rsid w:val="009F0A9F"/>
    <w:rsid w:val="009F7D7C"/>
    <w:rsid w:val="00A3790B"/>
    <w:rsid w:val="00A67622"/>
    <w:rsid w:val="00A7344D"/>
    <w:rsid w:val="00AB6A23"/>
    <w:rsid w:val="00AC1CB2"/>
    <w:rsid w:val="00AC72B9"/>
    <w:rsid w:val="00AF6ED5"/>
    <w:rsid w:val="00B1430A"/>
    <w:rsid w:val="00B234C0"/>
    <w:rsid w:val="00B70B13"/>
    <w:rsid w:val="00BB10A4"/>
    <w:rsid w:val="00BB1239"/>
    <w:rsid w:val="00BC463A"/>
    <w:rsid w:val="00BE7A59"/>
    <w:rsid w:val="00BF65DB"/>
    <w:rsid w:val="00C0015F"/>
    <w:rsid w:val="00C1529A"/>
    <w:rsid w:val="00C378BD"/>
    <w:rsid w:val="00C416A7"/>
    <w:rsid w:val="00C578E8"/>
    <w:rsid w:val="00C74AF9"/>
    <w:rsid w:val="00CB73C7"/>
    <w:rsid w:val="00CC08A5"/>
    <w:rsid w:val="00CC57A8"/>
    <w:rsid w:val="00CE3860"/>
    <w:rsid w:val="00D23146"/>
    <w:rsid w:val="00D720BE"/>
    <w:rsid w:val="00D827C6"/>
    <w:rsid w:val="00D963A5"/>
    <w:rsid w:val="00DA4C2C"/>
    <w:rsid w:val="00DC0158"/>
    <w:rsid w:val="00DD3868"/>
    <w:rsid w:val="00DE7E8D"/>
    <w:rsid w:val="00DF7404"/>
    <w:rsid w:val="00E17654"/>
    <w:rsid w:val="00E31DE5"/>
    <w:rsid w:val="00E81108"/>
    <w:rsid w:val="00E8445E"/>
    <w:rsid w:val="00E941A0"/>
    <w:rsid w:val="00EA08CB"/>
    <w:rsid w:val="00EA12CC"/>
    <w:rsid w:val="00EA4BAB"/>
    <w:rsid w:val="00EC6F1C"/>
    <w:rsid w:val="00ED0E31"/>
    <w:rsid w:val="00F36935"/>
    <w:rsid w:val="00F54F30"/>
    <w:rsid w:val="00F60F49"/>
    <w:rsid w:val="00F81A6A"/>
    <w:rsid w:val="00F9646A"/>
    <w:rsid w:val="00FC6B16"/>
    <w:rsid w:val="00FD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#eaeaea"/>
    </o:shapedefaults>
    <o:shapelayout v:ext="edit">
      <o:idmap v:ext="edit" data="1"/>
    </o:shapelayout>
  </w:shapeDefaults>
  <w:decimalSymbol w:val=","/>
  <w:listSeparator w:val=";"/>
  <w14:docId w14:val="55D2F0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Century Gothic" w:hAnsi="Century Gothic"/>
      <w:b/>
      <w:bCs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paragraph" w:styleId="4">
    <w:name w:val="heading 4"/>
    <w:basedOn w:val="a"/>
    <w:next w:val="a"/>
    <w:qFormat/>
    <w:pPr>
      <w:keepNext/>
      <w:spacing w:line="360" w:lineRule="auto"/>
      <w:jc w:val="center"/>
      <w:outlineLvl w:val="3"/>
    </w:pPr>
    <w:rPr>
      <w:rFonts w:ascii="Arial" w:hAnsi="Arial"/>
      <w:b/>
      <w:sz w:val="22"/>
      <w:szCs w:val="20"/>
      <w:lang w:eastAsia="en-US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Arial" w:hAnsi="Arial" w:cs="Arial"/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rFonts w:ascii="Arial" w:hAnsi="Arial" w:cs="Arial"/>
      <w:sz w:val="32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rFonts w:ascii="Arial" w:hAnsi="Arial" w:cs="Arial"/>
      <w:sz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rFonts w:ascii="Arial" w:hAnsi="Arial"/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"/>
    <w:basedOn w:val="a"/>
    <w:pPr>
      <w:spacing w:after="120"/>
      <w:jc w:val="center"/>
    </w:pPr>
    <w:rPr>
      <w:rFonts w:ascii="Arial" w:hAnsi="Arial" w:cs="Arial"/>
      <w:sz w:val="28"/>
    </w:rPr>
  </w:style>
  <w:style w:type="paragraph" w:styleId="20">
    <w:name w:val="Body Text 2"/>
    <w:basedOn w:val="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0"/>
    </w:rPr>
  </w:style>
  <w:style w:type="paragraph" w:styleId="30">
    <w:name w:val="Body Text 3"/>
    <w:basedOn w:val="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0" w:lineRule="atLeast"/>
      <w:jc w:val="both"/>
    </w:pPr>
    <w:rPr>
      <w:sz w:val="20"/>
    </w:rPr>
  </w:style>
  <w:style w:type="paragraph" w:styleId="a6">
    <w:name w:val="Body Text Indent"/>
    <w:basedOn w:val="a"/>
    <w:pPr>
      <w:ind w:left="-180"/>
    </w:pPr>
    <w:rPr>
      <w:rFonts w:ascii="Arial" w:hAnsi="Arial" w:cs="Arial"/>
      <w:sz w:val="20"/>
    </w:rPr>
  </w:style>
  <w:style w:type="paragraph" w:styleId="a7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8">
    <w:name w:val="Balloon Text"/>
    <w:basedOn w:val="a"/>
    <w:semiHidden/>
    <w:rsid w:val="003D4A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099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Century Gothic" w:hAnsi="Century Gothic"/>
      <w:b/>
      <w:bCs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paragraph" w:styleId="4">
    <w:name w:val="heading 4"/>
    <w:basedOn w:val="a"/>
    <w:next w:val="a"/>
    <w:qFormat/>
    <w:pPr>
      <w:keepNext/>
      <w:spacing w:line="360" w:lineRule="auto"/>
      <w:jc w:val="center"/>
      <w:outlineLvl w:val="3"/>
    </w:pPr>
    <w:rPr>
      <w:rFonts w:ascii="Arial" w:hAnsi="Arial"/>
      <w:b/>
      <w:sz w:val="22"/>
      <w:szCs w:val="20"/>
      <w:lang w:eastAsia="en-US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Arial" w:hAnsi="Arial" w:cs="Arial"/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rFonts w:ascii="Arial" w:hAnsi="Arial" w:cs="Arial"/>
      <w:sz w:val="32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rFonts w:ascii="Arial" w:hAnsi="Arial" w:cs="Arial"/>
      <w:sz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rFonts w:ascii="Arial" w:hAnsi="Arial"/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"/>
    <w:basedOn w:val="a"/>
    <w:pPr>
      <w:spacing w:after="120"/>
      <w:jc w:val="center"/>
    </w:pPr>
    <w:rPr>
      <w:rFonts w:ascii="Arial" w:hAnsi="Arial" w:cs="Arial"/>
      <w:sz w:val="28"/>
    </w:rPr>
  </w:style>
  <w:style w:type="paragraph" w:styleId="20">
    <w:name w:val="Body Text 2"/>
    <w:basedOn w:val="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0"/>
    </w:rPr>
  </w:style>
  <w:style w:type="paragraph" w:styleId="30">
    <w:name w:val="Body Text 3"/>
    <w:basedOn w:val="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0" w:lineRule="atLeast"/>
      <w:jc w:val="both"/>
    </w:pPr>
    <w:rPr>
      <w:sz w:val="20"/>
    </w:rPr>
  </w:style>
  <w:style w:type="paragraph" w:styleId="a6">
    <w:name w:val="Body Text Indent"/>
    <w:basedOn w:val="a"/>
    <w:pPr>
      <w:ind w:left="-180"/>
    </w:pPr>
    <w:rPr>
      <w:rFonts w:ascii="Arial" w:hAnsi="Arial" w:cs="Arial"/>
      <w:sz w:val="20"/>
    </w:rPr>
  </w:style>
  <w:style w:type="paragraph" w:styleId="a7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8">
    <w:name w:val="Balloon Text"/>
    <w:basedOn w:val="a"/>
    <w:semiHidden/>
    <w:rsid w:val="003D4A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099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&#917;&#925;&#932;&#933;&#928;&#927;%20&#922;&#917;&#928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ΕΝΤΥΠΟ ΚΕΠ.dot</Template>
  <TotalTime>1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2</vt:i4>
      </vt:variant>
    </vt:vector>
  </HeadingPairs>
  <TitlesOfParts>
    <vt:vector size="3" baseType="lpstr">
      <vt:lpstr> </vt:lpstr>
      <vt:lpstr>        ΥΠΕΥΘΥΝΗ ΔΗΛΩΣΗ</vt:lpstr>
      <vt:lpstr>        (άρθρο 8 Ν.1599/1986)</vt:lpstr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Kostas</dc:creator>
  <cp:keywords/>
  <cp:lastModifiedBy>george</cp:lastModifiedBy>
  <cp:revision>4</cp:revision>
  <cp:lastPrinted>2019-09-06T06:23:00Z</cp:lastPrinted>
  <dcterms:created xsi:type="dcterms:W3CDTF">2021-08-11T09:32:00Z</dcterms:created>
  <dcterms:modified xsi:type="dcterms:W3CDTF">2022-02-07T11:50:00Z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507966208</vt:i4>
  </property>
  <property fmtid="{D5CDD505-2E9C-101B-9397-08002B2CF9AE}" pid="3" name="_EmailSubject">
    <vt:lpwstr>Υλικο και παλι</vt:lpwstr>
  </property>
  <property fmtid="{D5CDD505-2E9C-101B-9397-08002B2CF9AE}" pid="4" name="_AuthorEmail">
    <vt:lpwstr>elavg@gspa.gr</vt:lpwstr>
  </property>
  <property fmtid="{D5CDD505-2E9C-101B-9397-08002B2CF9AE}" pid="5" name="_AuthorEmailDisplayName">
    <vt:lpwstr>ELEF AVGERI</vt:lpwstr>
  </property>
  <property fmtid="{D5CDD505-2E9C-101B-9397-08002B2CF9AE}" pid="6" name="_ReviewingToolsShownOnce">
    <vt:lpwstr/>
  </property>
</Properties>
</file>